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029" w:type="dxa"/>
        <w:tblInd w:w="-20" w:type="dxa"/>
        <w:tblCellMar>
          <w:left w:w="19" w:type="dxa"/>
          <w:bottom w:w="19" w:type="dxa"/>
          <w:right w:w="29" w:type="dxa"/>
        </w:tblCellMar>
        <w:tblLook w:val="04A0" w:firstRow="1" w:lastRow="0" w:firstColumn="1" w:lastColumn="0" w:noHBand="0" w:noVBand="1"/>
      </w:tblPr>
      <w:tblGrid>
        <w:gridCol w:w="403"/>
        <w:gridCol w:w="2540"/>
        <w:gridCol w:w="4920"/>
        <w:gridCol w:w="2166"/>
      </w:tblGrid>
      <w:tr w:rsidR="00141C6E" w14:paraId="4CC092FF" w14:textId="77777777">
        <w:trPr>
          <w:trHeight w:val="2347"/>
        </w:trPr>
        <w:tc>
          <w:tcPr>
            <w:tcW w:w="2943" w:type="dxa"/>
            <w:gridSpan w:val="2"/>
            <w:tcBorders>
              <w:top w:val="nil"/>
              <w:left w:val="nil"/>
              <w:bottom w:val="single" w:sz="13" w:space="0" w:color="000000"/>
              <w:right w:val="nil"/>
            </w:tcBorders>
            <w:vAlign w:val="bottom"/>
          </w:tcPr>
          <w:p w14:paraId="49564139" w14:textId="77777777" w:rsidR="00141C6E" w:rsidRDefault="00F17A40">
            <w:pPr>
              <w:tabs>
                <w:tab w:val="right" w:pos="2895"/>
              </w:tabs>
            </w:pPr>
            <w:r w:rsidRPr="00175FA9">
              <w:rPr>
                <w:rFonts w:ascii="Georgia" w:eastAsia="Georgia" w:hAnsi="Georgia" w:cs="Georgia"/>
                <w:b/>
                <w:bCs/>
                <w:color w:val="FF0000"/>
                <w:sz w:val="19"/>
              </w:rPr>
              <w:t>*3</w:t>
            </w:r>
            <w:r>
              <w:rPr>
                <w:rFonts w:ascii="Georgia" w:eastAsia="Georgia" w:hAnsi="Georgia" w:cs="Georgia"/>
                <w:color w:val="FF0000"/>
                <w:sz w:val="19"/>
              </w:rPr>
              <w:tab/>
            </w:r>
            <w:r>
              <w:rPr>
                <w:noProof/>
              </w:rPr>
              <w:drawing>
                <wp:inline distT="0" distB="0" distL="0" distR="0" wp14:anchorId="431F1687" wp14:editId="1AB00EB0">
                  <wp:extent cx="1459230" cy="1459230"/>
                  <wp:effectExtent l="0" t="0" r="0" b="0"/>
                  <wp:docPr id="94" name="Picture 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9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230" cy="1459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0" w:type="dxa"/>
            <w:tcBorders>
              <w:top w:val="nil"/>
              <w:left w:val="nil"/>
              <w:bottom w:val="single" w:sz="7" w:space="0" w:color="000000"/>
              <w:right w:val="single" w:sz="8" w:space="0" w:color="000000"/>
            </w:tcBorders>
            <w:vAlign w:val="center"/>
          </w:tcPr>
          <w:p w14:paraId="0D1100BA" w14:textId="77777777" w:rsidR="00141C6E" w:rsidRDefault="00F17A40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662319"/>
                <w:sz w:val="30"/>
              </w:rPr>
              <w:t>ZWIĄZEK POLSKICH  TWÓRCÓW SZTUKI</w:t>
            </w:r>
          </w:p>
        </w:tc>
        <w:tc>
          <w:tcPr>
            <w:tcW w:w="2166" w:type="dxa"/>
            <w:tcBorders>
              <w:top w:val="nil"/>
              <w:left w:val="single" w:sz="8" w:space="0" w:color="000000"/>
              <w:bottom w:val="single" w:sz="7" w:space="0" w:color="000000"/>
              <w:right w:val="nil"/>
            </w:tcBorders>
            <w:vAlign w:val="center"/>
          </w:tcPr>
          <w:p w14:paraId="60558AF4" w14:textId="77777777" w:rsidR="00141C6E" w:rsidRDefault="00F17A40">
            <w:pPr>
              <w:ind w:left="10"/>
              <w:jc w:val="center"/>
            </w:pPr>
            <w:r>
              <w:rPr>
                <w:rFonts w:ascii="Georgia" w:eastAsia="Georgia" w:hAnsi="Georgia" w:cs="Georgia"/>
                <w:color w:val="7F7F7F"/>
                <w:sz w:val="17"/>
              </w:rPr>
              <w:t>FOTOGRAFIA</w:t>
            </w:r>
          </w:p>
        </w:tc>
      </w:tr>
      <w:tr w:rsidR="00141C6E" w14:paraId="5795AD4B" w14:textId="77777777">
        <w:trPr>
          <w:trHeight w:val="625"/>
        </w:trPr>
        <w:tc>
          <w:tcPr>
            <w:tcW w:w="403" w:type="dxa"/>
            <w:tcBorders>
              <w:top w:val="single" w:sz="19" w:space="0" w:color="000000"/>
              <w:left w:val="single" w:sz="20" w:space="0" w:color="000000"/>
              <w:bottom w:val="single" w:sz="19" w:space="0" w:color="000000"/>
              <w:right w:val="single" w:sz="19" w:space="0" w:color="000000"/>
            </w:tcBorders>
          </w:tcPr>
          <w:p w14:paraId="5EE2FF42" w14:textId="634BEF5E" w:rsidR="00141C6E" w:rsidRDefault="00141C6E"/>
          <w:p w14:paraId="12D4311B" w14:textId="456771AD" w:rsidR="00175FA9" w:rsidRDefault="00175FA9"/>
        </w:tc>
        <w:tc>
          <w:tcPr>
            <w:tcW w:w="2540" w:type="dxa"/>
            <w:tcBorders>
              <w:top w:val="single" w:sz="7" w:space="0" w:color="000000"/>
              <w:left w:val="single" w:sz="19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716CA4EF" w14:textId="77777777" w:rsidR="00141C6E" w:rsidRDefault="00F17A40">
            <w:pPr>
              <w:ind w:left="11"/>
              <w:jc w:val="center"/>
            </w:pPr>
            <w:r>
              <w:rPr>
                <w:sz w:val="19"/>
              </w:rPr>
              <w:t>IMIE I NAZWISKO</w:t>
            </w:r>
          </w:p>
        </w:tc>
        <w:tc>
          <w:tcPr>
            <w:tcW w:w="7086" w:type="dxa"/>
            <w:gridSpan w:val="2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14:paraId="700053A4" w14:textId="19F5D5D9" w:rsidR="00141C6E" w:rsidRDefault="00DB432A">
            <w:r>
              <w:t xml:space="preserve"> </w:t>
            </w:r>
          </w:p>
        </w:tc>
      </w:tr>
      <w:tr w:rsidR="00141C6E" w14:paraId="36ED25C3" w14:textId="77777777">
        <w:trPr>
          <w:trHeight w:val="624"/>
        </w:trPr>
        <w:tc>
          <w:tcPr>
            <w:tcW w:w="403" w:type="dxa"/>
            <w:tcBorders>
              <w:top w:val="single" w:sz="19" w:space="0" w:color="000000"/>
              <w:left w:val="single" w:sz="20" w:space="0" w:color="000000"/>
              <w:bottom w:val="single" w:sz="19" w:space="0" w:color="000000"/>
              <w:right w:val="single" w:sz="19" w:space="0" w:color="000000"/>
            </w:tcBorders>
          </w:tcPr>
          <w:p w14:paraId="2425F3AF" w14:textId="77777777" w:rsidR="00141C6E" w:rsidRDefault="00141C6E"/>
        </w:tc>
        <w:tc>
          <w:tcPr>
            <w:tcW w:w="2540" w:type="dxa"/>
            <w:tcBorders>
              <w:top w:val="single" w:sz="7" w:space="0" w:color="000000"/>
              <w:left w:val="single" w:sz="19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5F024774" w14:textId="77777777" w:rsidR="00141C6E" w:rsidRDefault="00F17A40">
            <w:pPr>
              <w:ind w:left="142"/>
            </w:pPr>
            <w:r>
              <w:rPr>
                <w:sz w:val="19"/>
              </w:rPr>
              <w:t xml:space="preserve">DATA I MIEJSCE URODZENIA </w:t>
            </w:r>
          </w:p>
        </w:tc>
        <w:tc>
          <w:tcPr>
            <w:tcW w:w="7086" w:type="dxa"/>
            <w:gridSpan w:val="2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14:paraId="757C26E5" w14:textId="234C7A75" w:rsidR="00141C6E" w:rsidRDefault="00141C6E"/>
        </w:tc>
      </w:tr>
      <w:tr w:rsidR="00141C6E" w14:paraId="2A141585" w14:textId="77777777">
        <w:trPr>
          <w:trHeight w:val="624"/>
        </w:trPr>
        <w:tc>
          <w:tcPr>
            <w:tcW w:w="403" w:type="dxa"/>
            <w:tcBorders>
              <w:top w:val="single" w:sz="19" w:space="0" w:color="000000"/>
              <w:left w:val="single" w:sz="20" w:space="0" w:color="000000"/>
              <w:bottom w:val="single" w:sz="19" w:space="0" w:color="000000"/>
              <w:right w:val="single" w:sz="19" w:space="0" w:color="000000"/>
            </w:tcBorders>
          </w:tcPr>
          <w:p w14:paraId="42CE8C5F" w14:textId="77777777" w:rsidR="00141C6E" w:rsidRDefault="00141C6E"/>
        </w:tc>
        <w:tc>
          <w:tcPr>
            <w:tcW w:w="2540" w:type="dxa"/>
            <w:tcBorders>
              <w:top w:val="single" w:sz="7" w:space="0" w:color="000000"/>
              <w:left w:val="single" w:sz="19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08EBECE2" w14:textId="77777777" w:rsidR="00141C6E" w:rsidRDefault="00F17A40">
            <w:pPr>
              <w:ind w:right="34"/>
              <w:jc w:val="center"/>
            </w:pPr>
            <w:r>
              <w:rPr>
                <w:sz w:val="19"/>
              </w:rPr>
              <w:t xml:space="preserve">ADRES ZAMIESZKANIA </w:t>
            </w:r>
          </w:p>
        </w:tc>
        <w:tc>
          <w:tcPr>
            <w:tcW w:w="7086" w:type="dxa"/>
            <w:gridSpan w:val="2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14:paraId="5DEB61CE" w14:textId="7A2F3BE2" w:rsidR="00141C6E" w:rsidRDefault="00DB432A">
            <w:r>
              <w:t xml:space="preserve"> </w:t>
            </w:r>
          </w:p>
        </w:tc>
      </w:tr>
      <w:tr w:rsidR="00141C6E" w14:paraId="479E07C2" w14:textId="77777777">
        <w:trPr>
          <w:trHeight w:val="625"/>
        </w:trPr>
        <w:tc>
          <w:tcPr>
            <w:tcW w:w="403" w:type="dxa"/>
            <w:tcBorders>
              <w:top w:val="single" w:sz="19" w:space="0" w:color="000000"/>
              <w:left w:val="single" w:sz="20" w:space="0" w:color="000000"/>
              <w:bottom w:val="single" w:sz="20" w:space="0" w:color="000000"/>
              <w:right w:val="single" w:sz="19" w:space="0" w:color="000000"/>
            </w:tcBorders>
          </w:tcPr>
          <w:p w14:paraId="5F8A688E" w14:textId="732AE54D" w:rsidR="00141C6E" w:rsidRDefault="00141C6E"/>
        </w:tc>
        <w:tc>
          <w:tcPr>
            <w:tcW w:w="2540" w:type="dxa"/>
            <w:tcBorders>
              <w:top w:val="single" w:sz="7" w:space="0" w:color="000000"/>
              <w:left w:val="single" w:sz="19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D9F63C" w14:textId="77777777" w:rsidR="00141C6E" w:rsidRDefault="00F17A40">
            <w:pPr>
              <w:ind w:left="9"/>
              <w:jc w:val="center"/>
            </w:pPr>
            <w:r>
              <w:rPr>
                <w:sz w:val="19"/>
              </w:rPr>
              <w:t>NR. TELEFONU</w:t>
            </w:r>
          </w:p>
        </w:tc>
        <w:tc>
          <w:tcPr>
            <w:tcW w:w="7086" w:type="dxa"/>
            <w:gridSpan w:val="2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3C85627" w14:textId="5986BDB4" w:rsidR="00141C6E" w:rsidRDefault="00141C6E"/>
        </w:tc>
      </w:tr>
      <w:tr w:rsidR="00141C6E" w14:paraId="0A40BE4E" w14:textId="77777777">
        <w:trPr>
          <w:trHeight w:val="625"/>
        </w:trPr>
        <w:tc>
          <w:tcPr>
            <w:tcW w:w="403" w:type="dxa"/>
            <w:tcBorders>
              <w:top w:val="single" w:sz="20" w:space="0" w:color="000000"/>
              <w:left w:val="single" w:sz="20" w:space="0" w:color="000000"/>
              <w:bottom w:val="single" w:sz="19" w:space="0" w:color="000000"/>
              <w:right w:val="single" w:sz="19" w:space="0" w:color="000000"/>
            </w:tcBorders>
          </w:tcPr>
          <w:p w14:paraId="149C8568" w14:textId="4FABBA5A" w:rsidR="00141C6E" w:rsidRDefault="00141C6E"/>
        </w:tc>
        <w:tc>
          <w:tcPr>
            <w:tcW w:w="2540" w:type="dxa"/>
            <w:tcBorders>
              <w:top w:val="single" w:sz="8" w:space="0" w:color="000000"/>
              <w:left w:val="single" w:sz="19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53B697C9" w14:textId="77777777" w:rsidR="00141C6E" w:rsidRDefault="00F17A40">
            <w:pPr>
              <w:ind w:left="11"/>
              <w:jc w:val="center"/>
            </w:pPr>
            <w:r>
              <w:rPr>
                <w:sz w:val="19"/>
              </w:rPr>
              <w:t>ADRES MAILOWY</w:t>
            </w:r>
          </w:p>
        </w:tc>
        <w:tc>
          <w:tcPr>
            <w:tcW w:w="7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14:paraId="1EE9CBEB" w14:textId="7E0A10A1" w:rsidR="00141C6E" w:rsidRDefault="00141C6E" w:rsidP="00DB432A">
            <w:pPr>
              <w:pStyle w:val="Nagwek2"/>
              <w:outlineLvl w:val="1"/>
            </w:pPr>
          </w:p>
        </w:tc>
      </w:tr>
      <w:tr w:rsidR="00141C6E" w:rsidRPr="001B3C58" w14:paraId="14A0B357" w14:textId="77777777">
        <w:trPr>
          <w:trHeight w:val="624"/>
        </w:trPr>
        <w:tc>
          <w:tcPr>
            <w:tcW w:w="403" w:type="dxa"/>
            <w:tcBorders>
              <w:top w:val="single" w:sz="19" w:space="0" w:color="000000"/>
              <w:left w:val="single" w:sz="20" w:space="0" w:color="000000"/>
              <w:bottom w:val="single" w:sz="19" w:space="0" w:color="000000"/>
              <w:right w:val="single" w:sz="19" w:space="0" w:color="000000"/>
            </w:tcBorders>
          </w:tcPr>
          <w:p w14:paraId="70D17832" w14:textId="0A18E072" w:rsidR="00141C6E" w:rsidRDefault="00141C6E"/>
        </w:tc>
        <w:tc>
          <w:tcPr>
            <w:tcW w:w="2540" w:type="dxa"/>
            <w:tcBorders>
              <w:top w:val="single" w:sz="7" w:space="0" w:color="000000"/>
              <w:left w:val="single" w:sz="19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2EFD0968" w14:textId="77777777" w:rsidR="00141C6E" w:rsidRDefault="00F17A40">
            <w:pPr>
              <w:ind w:left="8"/>
              <w:jc w:val="center"/>
            </w:pPr>
            <w:r>
              <w:rPr>
                <w:sz w:val="19"/>
              </w:rPr>
              <w:t>STRONA WWW</w:t>
            </w:r>
          </w:p>
        </w:tc>
        <w:tc>
          <w:tcPr>
            <w:tcW w:w="7086" w:type="dxa"/>
            <w:gridSpan w:val="2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14:paraId="3C5E9C58" w14:textId="2DD9AC44" w:rsidR="00141C6E" w:rsidRPr="001B3C58" w:rsidRDefault="00141C6E"/>
        </w:tc>
      </w:tr>
      <w:tr w:rsidR="00141C6E" w14:paraId="2919C4B0" w14:textId="77777777">
        <w:trPr>
          <w:trHeight w:val="624"/>
        </w:trPr>
        <w:tc>
          <w:tcPr>
            <w:tcW w:w="403" w:type="dxa"/>
            <w:tcBorders>
              <w:top w:val="single" w:sz="19" w:space="0" w:color="000000"/>
              <w:left w:val="single" w:sz="20" w:space="0" w:color="000000"/>
              <w:bottom w:val="single" w:sz="19" w:space="0" w:color="000000"/>
              <w:right w:val="single" w:sz="19" w:space="0" w:color="000000"/>
            </w:tcBorders>
          </w:tcPr>
          <w:p w14:paraId="482BA9E1" w14:textId="77777777" w:rsidR="00141C6E" w:rsidRDefault="00141C6E"/>
        </w:tc>
        <w:tc>
          <w:tcPr>
            <w:tcW w:w="2540" w:type="dxa"/>
            <w:tcBorders>
              <w:top w:val="single" w:sz="7" w:space="0" w:color="000000"/>
              <w:left w:val="single" w:sz="19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4E20F41B" w14:textId="0FC1FE1A" w:rsidR="00141C6E" w:rsidRDefault="00F17A40">
            <w:pPr>
              <w:ind w:left="10"/>
              <w:jc w:val="center"/>
            </w:pPr>
            <w:r>
              <w:rPr>
                <w:sz w:val="19"/>
              </w:rPr>
              <w:t>ZAWÓD</w:t>
            </w:r>
            <w:r w:rsidR="00D62171">
              <w:rPr>
                <w:sz w:val="19"/>
              </w:rPr>
              <w:t>/WYKSZTAŁCENIE</w:t>
            </w:r>
          </w:p>
        </w:tc>
        <w:tc>
          <w:tcPr>
            <w:tcW w:w="7086" w:type="dxa"/>
            <w:gridSpan w:val="2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14:paraId="614181B4" w14:textId="6BA048E9" w:rsidR="00141C6E" w:rsidRDefault="00141C6E"/>
        </w:tc>
      </w:tr>
      <w:tr w:rsidR="00141C6E" w14:paraId="429A979A" w14:textId="77777777">
        <w:trPr>
          <w:trHeight w:val="624"/>
        </w:trPr>
        <w:tc>
          <w:tcPr>
            <w:tcW w:w="403" w:type="dxa"/>
            <w:tcBorders>
              <w:top w:val="single" w:sz="19" w:space="0" w:color="000000"/>
              <w:left w:val="single" w:sz="20" w:space="0" w:color="000000"/>
              <w:bottom w:val="single" w:sz="19" w:space="0" w:color="000000"/>
              <w:right w:val="single" w:sz="19" w:space="0" w:color="000000"/>
            </w:tcBorders>
          </w:tcPr>
          <w:p w14:paraId="5C9B55CC" w14:textId="77672F68" w:rsidR="00141C6E" w:rsidRDefault="00141C6E"/>
        </w:tc>
        <w:tc>
          <w:tcPr>
            <w:tcW w:w="2540" w:type="dxa"/>
            <w:tcBorders>
              <w:top w:val="single" w:sz="7" w:space="0" w:color="000000"/>
              <w:left w:val="single" w:sz="19" w:space="0" w:color="000000"/>
              <w:bottom w:val="single" w:sz="7" w:space="0" w:color="000000"/>
              <w:right w:val="single" w:sz="8" w:space="0" w:color="000000"/>
            </w:tcBorders>
          </w:tcPr>
          <w:p w14:paraId="4E376659" w14:textId="0EA05D85" w:rsidR="00141C6E" w:rsidRDefault="00F17A40">
            <w:pPr>
              <w:jc w:val="center"/>
            </w:pPr>
            <w:r>
              <w:rPr>
                <w:sz w:val="19"/>
              </w:rPr>
              <w:t xml:space="preserve">RODZAJ </w:t>
            </w:r>
            <w:r w:rsidR="00175FA9">
              <w:rPr>
                <w:sz w:val="19"/>
              </w:rPr>
              <w:t>UPAWIANEJ TWÓRCZOŚCI</w:t>
            </w:r>
            <w:r>
              <w:rPr>
                <w:sz w:val="19"/>
              </w:rPr>
              <w:t xml:space="preserve"> </w:t>
            </w:r>
            <w:r>
              <w:rPr>
                <w:color w:val="FF0000"/>
                <w:sz w:val="19"/>
              </w:rPr>
              <w:t>*1</w:t>
            </w:r>
          </w:p>
        </w:tc>
        <w:tc>
          <w:tcPr>
            <w:tcW w:w="7086" w:type="dxa"/>
            <w:gridSpan w:val="2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14:paraId="3E5E4C1C" w14:textId="086D60DC" w:rsidR="00141C6E" w:rsidRDefault="00141C6E"/>
        </w:tc>
      </w:tr>
      <w:tr w:rsidR="00141C6E" w14:paraId="58787056" w14:textId="77777777">
        <w:trPr>
          <w:trHeight w:val="624"/>
        </w:trPr>
        <w:tc>
          <w:tcPr>
            <w:tcW w:w="403" w:type="dxa"/>
            <w:tcBorders>
              <w:top w:val="single" w:sz="19" w:space="0" w:color="000000"/>
              <w:left w:val="single" w:sz="20" w:space="0" w:color="000000"/>
              <w:bottom w:val="single" w:sz="19" w:space="0" w:color="000000"/>
              <w:right w:val="single" w:sz="19" w:space="0" w:color="000000"/>
            </w:tcBorders>
          </w:tcPr>
          <w:p w14:paraId="3FB6C916" w14:textId="4C929940" w:rsidR="00141C6E" w:rsidRDefault="00141C6E"/>
        </w:tc>
        <w:tc>
          <w:tcPr>
            <w:tcW w:w="2540" w:type="dxa"/>
            <w:tcBorders>
              <w:top w:val="single" w:sz="7" w:space="0" w:color="000000"/>
              <w:left w:val="single" w:sz="19" w:space="0" w:color="000000"/>
              <w:bottom w:val="single" w:sz="7" w:space="0" w:color="000000"/>
              <w:right w:val="single" w:sz="8" w:space="0" w:color="000000"/>
            </w:tcBorders>
          </w:tcPr>
          <w:p w14:paraId="624D182C" w14:textId="77777777" w:rsidR="00141C6E" w:rsidRDefault="00F17A40">
            <w:pPr>
              <w:jc w:val="center"/>
            </w:pPr>
            <w:r>
              <w:rPr>
                <w:sz w:val="19"/>
              </w:rPr>
              <w:t>PRZYNALEŻNOŚĆ DO STOWARZYSZEŃ</w:t>
            </w:r>
          </w:p>
        </w:tc>
        <w:tc>
          <w:tcPr>
            <w:tcW w:w="7086" w:type="dxa"/>
            <w:gridSpan w:val="2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14:paraId="42A53F41" w14:textId="7C7A5B13" w:rsidR="00141C6E" w:rsidRDefault="00141C6E"/>
        </w:tc>
      </w:tr>
    </w:tbl>
    <w:p w14:paraId="1F7A7746" w14:textId="77777777" w:rsidR="00141C6E" w:rsidRDefault="00F17A40">
      <w:pPr>
        <w:spacing w:after="665" w:line="239" w:lineRule="auto"/>
        <w:ind w:left="-5" w:hanging="10"/>
      </w:pPr>
      <w:r>
        <w:rPr>
          <w:i/>
          <w:sz w:val="23"/>
        </w:rPr>
        <w:t xml:space="preserve">Proszę o przyjęcie mnie na członka  </w:t>
      </w:r>
      <w:r>
        <w:rPr>
          <w:i/>
          <w:sz w:val="21"/>
        </w:rPr>
        <w:t xml:space="preserve">ZWYCZAJNEGO / WSPIERAJĄCEGO </w:t>
      </w:r>
      <w:r>
        <w:rPr>
          <w:i/>
          <w:color w:val="FF0000"/>
          <w:sz w:val="23"/>
        </w:rPr>
        <w:t>*</w:t>
      </w:r>
      <w:r>
        <w:rPr>
          <w:i/>
          <w:color w:val="FF0000"/>
          <w:sz w:val="19"/>
        </w:rPr>
        <w:t>2</w:t>
      </w:r>
      <w:r>
        <w:rPr>
          <w:i/>
          <w:sz w:val="23"/>
        </w:rPr>
        <w:t xml:space="preserve">  ZPTS.  Oświadczam, że zapoznałem się ze Statutem Związku i zobowiązuję się  do przestrzegania jego zapisów, oraz Uchwał Organów Związku.</w:t>
      </w:r>
    </w:p>
    <w:p w14:paraId="383E7EB7" w14:textId="678A20D9" w:rsidR="00141C6E" w:rsidRDefault="00F17A40">
      <w:pPr>
        <w:spacing w:after="0"/>
        <w:ind w:left="103" w:hanging="10"/>
        <w:jc w:val="center"/>
      </w:pPr>
      <w:r>
        <w:rPr>
          <w:sz w:val="23"/>
        </w:rPr>
        <w:t xml:space="preserve">            data ………………………………………………..                              Podpis…</w:t>
      </w:r>
      <w:r w:rsidR="00175FA9">
        <w:rPr>
          <w:sz w:val="23"/>
        </w:rPr>
        <w:t>……………………………………………….</w:t>
      </w:r>
    </w:p>
    <w:p w14:paraId="508FF47E" w14:textId="77777777" w:rsidR="00141C6E" w:rsidRDefault="00F17A40">
      <w:pPr>
        <w:spacing w:after="343"/>
        <w:ind w:left="-20" w:right="-128"/>
      </w:pPr>
      <w:r>
        <w:rPr>
          <w:noProof/>
        </w:rPr>
        <mc:AlternateContent>
          <mc:Choice Requires="wpg">
            <w:drawing>
              <wp:inline distT="0" distB="0" distL="0" distR="0" wp14:anchorId="6F304103" wp14:editId="293B1072">
                <wp:extent cx="6369050" cy="11430"/>
                <wp:effectExtent l="0" t="0" r="0" b="0"/>
                <wp:docPr id="1362" name="Group 13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9050" cy="11430"/>
                          <a:chOff x="0" y="0"/>
                          <a:chExt cx="6369050" cy="11430"/>
                        </a:xfrm>
                      </wpg:grpSpPr>
                      <wps:wsp>
                        <wps:cNvPr id="1560" name="Shape 1560"/>
                        <wps:cNvSpPr/>
                        <wps:spPr>
                          <a:xfrm>
                            <a:off x="0" y="0"/>
                            <a:ext cx="636905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9050" h="11430">
                                <a:moveTo>
                                  <a:pt x="0" y="0"/>
                                </a:moveTo>
                                <a:lnTo>
                                  <a:pt x="6369050" y="0"/>
                                </a:lnTo>
                                <a:lnTo>
                                  <a:pt x="636905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362" style="width:501.5pt;height:0.899963pt;mso-position-horizontal-relative:char;mso-position-vertical-relative:line" coordsize="63690,114">
                <v:shape id="Shape 1561" style="position:absolute;width:63690;height:114;left:0;top:0;" coordsize="6369050,11430" path="m0,0l6369050,0l6369050,11430l0,11430l0,0">
                  <v:stroke weight="0.1pt" endcap="flat" joinstyle="miter" miterlimit="10" on="true" color="#000000"/>
                  <v:fill on="true" color="#000000"/>
                </v:shape>
              </v:group>
            </w:pict>
          </mc:Fallback>
        </mc:AlternateContent>
      </w:r>
    </w:p>
    <w:p w14:paraId="3DA36096" w14:textId="77777777" w:rsidR="00141C6E" w:rsidRDefault="00F17A40">
      <w:pPr>
        <w:spacing w:after="469" w:line="239" w:lineRule="auto"/>
        <w:ind w:left="-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9F29EBC" wp14:editId="4BC06A6A">
                <wp:simplePos x="0" y="0"/>
                <wp:positionH relativeFrom="page">
                  <wp:posOffset>765810</wp:posOffset>
                </wp:positionH>
                <wp:positionV relativeFrom="page">
                  <wp:posOffset>10041890</wp:posOffset>
                </wp:positionV>
                <wp:extent cx="6369050" cy="11430"/>
                <wp:effectExtent l="0" t="0" r="0" b="0"/>
                <wp:wrapTopAndBottom/>
                <wp:docPr id="1365" name="Group 13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9050" cy="11430"/>
                          <a:chOff x="0" y="0"/>
                          <a:chExt cx="6369050" cy="11430"/>
                        </a:xfrm>
                      </wpg:grpSpPr>
                      <wps:wsp>
                        <wps:cNvPr id="1562" name="Shape 1562"/>
                        <wps:cNvSpPr/>
                        <wps:spPr>
                          <a:xfrm>
                            <a:off x="0" y="0"/>
                            <a:ext cx="636905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9050" h="11430">
                                <a:moveTo>
                                  <a:pt x="0" y="0"/>
                                </a:moveTo>
                                <a:lnTo>
                                  <a:pt x="6369050" y="0"/>
                                </a:lnTo>
                                <a:lnTo>
                                  <a:pt x="636905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65" style="width:501.5pt;height:0.899963pt;position:absolute;mso-position-horizontal-relative:page;mso-position-horizontal:absolute;margin-left:60.3pt;mso-position-vertical-relative:page;margin-top:790.7pt;" coordsize="63690,114">
                <v:shape id="Shape 1563" style="position:absolute;width:63690;height:114;left:0;top:0;" coordsize="6369050,11430" path="m0,0l6369050,0l6369050,11430l0,11430l0,0">
                  <v:stroke weight="0.1pt" endcap="flat" joinstyle="miter" miterlimit="10" on="true" color="#00000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i/>
          <w:sz w:val="23"/>
        </w:rPr>
        <w:t xml:space="preserve">Wyrażam zgodę na przetwarzanie moich danych osobowych i wizerunku na potrzeby procedury przyjęć nowych członków publikowanie wybranych informacji osobowych na stronie internetowej oraz w publikacjach Związku. Wyrażam zgodę na otrzymywanie informacji drogą elektroniczną na wskazany adres e-mail. </w:t>
      </w:r>
    </w:p>
    <w:p w14:paraId="3FBD3A07" w14:textId="75D672E4" w:rsidR="00141C6E" w:rsidRDefault="00F17A40">
      <w:pPr>
        <w:spacing w:after="0"/>
        <w:ind w:left="103" w:right="1" w:hanging="10"/>
        <w:jc w:val="center"/>
        <w:rPr>
          <w:sz w:val="23"/>
        </w:rPr>
      </w:pPr>
      <w:r>
        <w:rPr>
          <w:sz w:val="23"/>
        </w:rPr>
        <w:t xml:space="preserve">        data ………………………………………………..                             </w:t>
      </w:r>
      <w:proofErr w:type="spellStart"/>
      <w:r>
        <w:rPr>
          <w:sz w:val="23"/>
        </w:rPr>
        <w:t>Po</w:t>
      </w:r>
      <w:r w:rsidR="00DB432A">
        <w:rPr>
          <w:sz w:val="23"/>
        </w:rPr>
        <w:t>dpi</w:t>
      </w:r>
      <w:r w:rsidR="00175FA9">
        <w:rPr>
          <w:sz w:val="23"/>
        </w:rPr>
        <w:t>S</w:t>
      </w:r>
      <w:proofErr w:type="spellEnd"/>
      <w:r w:rsidR="00175FA9">
        <w:rPr>
          <w:sz w:val="23"/>
        </w:rPr>
        <w:t>…………………………………………………………..</w:t>
      </w:r>
    </w:p>
    <w:p w14:paraId="7ADC9317" w14:textId="77777777" w:rsidR="00175FA9" w:rsidRDefault="00175FA9">
      <w:pPr>
        <w:spacing w:after="0"/>
        <w:ind w:left="103" w:right="1" w:hanging="10"/>
        <w:jc w:val="center"/>
      </w:pPr>
    </w:p>
    <w:p w14:paraId="5967E8B9" w14:textId="77777777" w:rsidR="00141C6E" w:rsidRDefault="00F17A40">
      <w:pPr>
        <w:spacing w:after="313"/>
        <w:ind w:left="-20" w:right="-128"/>
      </w:pPr>
      <w:r>
        <w:rPr>
          <w:noProof/>
        </w:rPr>
        <mc:AlternateContent>
          <mc:Choice Requires="wpg">
            <w:drawing>
              <wp:inline distT="0" distB="0" distL="0" distR="0" wp14:anchorId="2FBF2F5D" wp14:editId="5488C7DE">
                <wp:extent cx="6369050" cy="12700"/>
                <wp:effectExtent l="0" t="0" r="0" b="0"/>
                <wp:docPr id="1363" name="Group 13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9050" cy="12700"/>
                          <a:chOff x="0" y="0"/>
                          <a:chExt cx="6369050" cy="12700"/>
                        </a:xfrm>
                      </wpg:grpSpPr>
                      <wps:wsp>
                        <wps:cNvPr id="1564" name="Shape 1564"/>
                        <wps:cNvSpPr/>
                        <wps:spPr>
                          <a:xfrm>
                            <a:off x="0" y="0"/>
                            <a:ext cx="636905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9050" h="12700">
                                <a:moveTo>
                                  <a:pt x="0" y="0"/>
                                </a:moveTo>
                                <a:lnTo>
                                  <a:pt x="6369050" y="0"/>
                                </a:lnTo>
                                <a:lnTo>
                                  <a:pt x="636905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363" style="width:501.5pt;height:1pt;mso-position-horizontal-relative:char;mso-position-vertical-relative:line" coordsize="63690,127">
                <v:shape id="Shape 1565" style="position:absolute;width:63690;height:127;left:0;top:0;" coordsize="6369050,12700" path="m0,0l6369050,0l6369050,12700l0,12700l0,0">
                  <v:stroke weight="0.1pt" endcap="flat" joinstyle="miter" miterlimit="10" on="true" color="#000000"/>
                  <v:fill on="true" color="#000000"/>
                </v:shape>
              </v:group>
            </w:pict>
          </mc:Fallback>
        </mc:AlternateContent>
      </w:r>
    </w:p>
    <w:p w14:paraId="0257D44E" w14:textId="77777777" w:rsidR="00141C6E" w:rsidRDefault="00F17A40">
      <w:pPr>
        <w:spacing w:after="395"/>
      </w:pPr>
      <w:r>
        <w:rPr>
          <w:sz w:val="23"/>
        </w:rPr>
        <w:t xml:space="preserve">Decyzja  </w:t>
      </w:r>
      <w:proofErr w:type="spellStart"/>
      <w:r>
        <w:rPr>
          <w:sz w:val="23"/>
        </w:rPr>
        <w:t>Zarzadu</w:t>
      </w:r>
      <w:proofErr w:type="spellEnd"/>
      <w:r>
        <w:rPr>
          <w:sz w:val="23"/>
        </w:rPr>
        <w:t xml:space="preserve"> Krajowego  wniosek PRZYJĘTY  / ODRZUCONY                                                       </w:t>
      </w:r>
    </w:p>
    <w:p w14:paraId="7E7878AB" w14:textId="77777777" w:rsidR="00141C6E" w:rsidRDefault="00F17A40">
      <w:pPr>
        <w:tabs>
          <w:tab w:val="right" w:pos="9882"/>
        </w:tabs>
        <w:spacing w:after="0"/>
      </w:pPr>
      <w:r>
        <w:rPr>
          <w:color w:val="00B050"/>
          <w:sz w:val="23"/>
        </w:rPr>
        <w:t>nr Legitymacji…………………………………..</w:t>
      </w:r>
      <w:r>
        <w:rPr>
          <w:color w:val="00B050"/>
          <w:sz w:val="23"/>
        </w:rPr>
        <w:tab/>
        <w:t xml:space="preserve">data </w:t>
      </w:r>
      <w:r>
        <w:rPr>
          <w:color w:val="00B050"/>
          <w:sz w:val="19"/>
        </w:rPr>
        <w:t>……………………...</w:t>
      </w:r>
      <w:r>
        <w:rPr>
          <w:color w:val="00B050"/>
          <w:sz w:val="23"/>
        </w:rPr>
        <w:t xml:space="preserve">    Podpis  …………………………...</w:t>
      </w:r>
    </w:p>
    <w:p w14:paraId="6EBA2B23" w14:textId="77777777" w:rsidR="00141C6E" w:rsidRDefault="00F17A40">
      <w:pPr>
        <w:spacing w:after="57"/>
        <w:ind w:left="-20" w:right="-128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1E687B9F" wp14:editId="295B52C9">
                <wp:extent cx="6369050" cy="11430"/>
                <wp:effectExtent l="0" t="0" r="0" b="0"/>
                <wp:docPr id="1364" name="Group 13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9050" cy="11430"/>
                          <a:chOff x="0" y="0"/>
                          <a:chExt cx="6369050" cy="11430"/>
                        </a:xfrm>
                      </wpg:grpSpPr>
                      <wps:wsp>
                        <wps:cNvPr id="1566" name="Shape 1566"/>
                        <wps:cNvSpPr/>
                        <wps:spPr>
                          <a:xfrm>
                            <a:off x="0" y="0"/>
                            <a:ext cx="636905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9050" h="11430">
                                <a:moveTo>
                                  <a:pt x="0" y="0"/>
                                </a:moveTo>
                                <a:lnTo>
                                  <a:pt x="6369050" y="0"/>
                                </a:lnTo>
                                <a:lnTo>
                                  <a:pt x="636905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364" style="width:501.5pt;height:0.900024pt;mso-position-horizontal-relative:char;mso-position-vertical-relative:line" coordsize="63690,114">
                <v:shape id="Shape 1567" style="position:absolute;width:63690;height:114;left:0;top:0;" coordsize="6369050,11430" path="m0,0l6369050,0l6369050,11430l0,11430l0,0">
                  <v:stroke weight="0.1pt" endcap="flat" joinstyle="miter" miterlimit="10" on="true" color="#000000"/>
                  <v:fill on="true" color="#000000"/>
                </v:shape>
              </v:group>
            </w:pict>
          </mc:Fallback>
        </mc:AlternateContent>
      </w:r>
    </w:p>
    <w:p w14:paraId="7715C796" w14:textId="77777777" w:rsidR="00141C6E" w:rsidRDefault="00F17A40">
      <w:pPr>
        <w:spacing w:after="10" w:line="261" w:lineRule="auto"/>
        <w:ind w:left="-5" w:hanging="10"/>
      </w:pPr>
      <w:r>
        <w:rPr>
          <w:b/>
          <w:color w:val="FF0000"/>
          <w:sz w:val="23"/>
        </w:rPr>
        <w:t>Deklarację należy wypełnić drukowanymi literami.</w:t>
      </w:r>
      <w:r>
        <w:rPr>
          <w:color w:val="FF0000"/>
          <w:sz w:val="23"/>
        </w:rPr>
        <w:t xml:space="preserve">                                                                                                        </w:t>
      </w:r>
      <w:r>
        <w:rPr>
          <w:color w:val="FF0000"/>
          <w:sz w:val="19"/>
        </w:rPr>
        <w:t xml:space="preserve"> *1. nie dotyczy kandydatów na członków wspierających.                                                                                                                              </w:t>
      </w:r>
    </w:p>
    <w:p w14:paraId="1996B8A9" w14:textId="77777777" w:rsidR="00141C6E" w:rsidRDefault="00F17A40">
      <w:pPr>
        <w:spacing w:after="43" w:line="261" w:lineRule="auto"/>
        <w:ind w:left="-5" w:hanging="10"/>
      </w:pPr>
      <w:r>
        <w:rPr>
          <w:color w:val="FF0000"/>
          <w:sz w:val="19"/>
        </w:rPr>
        <w:t xml:space="preserve">                                                                                          </w:t>
      </w:r>
      <w:r>
        <w:rPr>
          <w:color w:val="FF0000"/>
          <w:sz w:val="23"/>
        </w:rPr>
        <w:t xml:space="preserve">           *</w:t>
      </w:r>
      <w:r>
        <w:rPr>
          <w:color w:val="FF0000"/>
          <w:sz w:val="19"/>
        </w:rPr>
        <w:t>2. niepotrzebne skreślić</w:t>
      </w:r>
    </w:p>
    <w:p w14:paraId="4636E5EA" w14:textId="77777777" w:rsidR="00141C6E" w:rsidRDefault="00F17A40">
      <w:pPr>
        <w:spacing w:after="0"/>
      </w:pPr>
      <w:r>
        <w:rPr>
          <w:b/>
          <w:i/>
          <w:color w:val="FF0000"/>
          <w:sz w:val="23"/>
        </w:rPr>
        <w:t>*3. należy zaznaczyć w kwadracie dane, które mogą być publikowane przez Związek.</w:t>
      </w:r>
    </w:p>
    <w:sectPr w:rsidR="00141C6E">
      <w:pgSz w:w="11900" w:h="16840"/>
      <w:pgMar w:top="286" w:right="792" w:bottom="1440" w:left="122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4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C6E"/>
    <w:rsid w:val="00012B1F"/>
    <w:rsid w:val="00141C6E"/>
    <w:rsid w:val="00175FA9"/>
    <w:rsid w:val="001B3C58"/>
    <w:rsid w:val="007A7A3E"/>
    <w:rsid w:val="00D62171"/>
    <w:rsid w:val="00DB432A"/>
    <w:rsid w:val="00E63B7E"/>
    <w:rsid w:val="00F17A40"/>
    <w:rsid w:val="00FD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BC4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B43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DB432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1B3C5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3C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 deklaracja zwiazku.pdf.dotx</Template>
  <TotalTime>2</TotalTime>
  <Pages>2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cp:lastModifiedBy>magdalena sciezynska</cp:lastModifiedBy>
  <cp:revision>2</cp:revision>
  <dcterms:created xsi:type="dcterms:W3CDTF">2020-08-07T12:56:00Z</dcterms:created>
  <dcterms:modified xsi:type="dcterms:W3CDTF">2020-08-07T12:56:00Z</dcterms:modified>
</cp:coreProperties>
</file>